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423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21.05.2018</w:t>
            </w:r>
          </w:p>
        </w:tc>
      </w:tr>
      <w:tr w:rsidR="00323E66" w:rsidRPr="00CC5818" w:rsidTr="0026138F">
        <w:trPr>
          <w:trHeight w:val="1036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2018129</w:t>
            </w:r>
          </w:p>
        </w:tc>
      </w:tr>
      <w:tr w:rsidR="00323E66" w:rsidRPr="00CC5818" w:rsidTr="0026138F">
        <w:trPr>
          <w:trHeight w:val="1036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26138F">
        <w:trPr>
          <w:trHeight w:val="1036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26138F">
        <w:trPr>
          <w:trHeight w:val="46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26138F">
        <w:trPr>
          <w:trHeight w:val="1036"/>
        </w:trPr>
        <w:tc>
          <w:tcPr>
            <w:tcW w:w="567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26138F">
        <w:trPr>
          <w:trHeight w:val="413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22.05.2018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29.05.2018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26138F">
        <w:trPr>
          <w:trHeight w:val="511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26138F">
        <w:trPr>
          <w:trHeight w:val="551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26138F">
        <w:trPr>
          <w:trHeight w:val="85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26138F">
        <w:trPr>
          <w:trHeight w:val="511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230" w:type="dxa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26138F">
        <w:trPr>
          <w:trHeight w:val="794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26138F">
        <w:trPr>
          <w:trHeight w:val="655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26138F">
        <w:trPr>
          <w:trHeight w:val="579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26138F">
        <w:trPr>
          <w:trHeight w:val="545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 w:val="24"/>
              </w:rPr>
            </w:pPr>
            <w:r>
              <w:t>24 500 000 000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 w:val="24"/>
              </w:rPr>
            </w:pPr>
            <w:r>
              <w:t>24 500 000 000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 w:val="24"/>
              </w:rPr>
            </w:pPr>
            <w:r>
              <w:t>24 500 000 000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 w:val="24"/>
              </w:rPr>
            </w:pPr>
            <w:r>
              <w:t>6,8904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6,9300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26138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4230" w:type="dxa"/>
            <w:vAlign w:val="center"/>
          </w:tcPr>
          <w:p w:rsidR="00323E66" w:rsidRPr="00CC5818" w:rsidRDefault="0026138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26138F" w:rsidP="0011411A">
      <w:r>
        <w:rPr>
          <w:lang w:val="en-US"/>
        </w:rPr>
        <w:t xml:space="preserve"> </w:t>
      </w:r>
    </w:p>
    <w:p w:rsidR="00D92F8E" w:rsidRPr="00A52B20" w:rsidRDefault="0026138F" w:rsidP="00933604">
      <w:r>
        <w:t xml:space="preserve">     </w:t>
      </w:r>
    </w:p>
    <w:p w:rsidR="00A52B20" w:rsidRPr="00401125" w:rsidRDefault="0026138F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38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6138F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2018-05-22T11:07:00Z</dcterms:created>
  <dcterms:modified xsi:type="dcterms:W3CDTF">2018-05-22T11:08:00Z</dcterms:modified>
</cp:coreProperties>
</file>