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</w:t>
      </w:r>
      <w:bookmarkStart w:id="0" w:name="_GoBack"/>
      <w:bookmarkEnd w:id="0"/>
      <w:r w:rsidRPr="00CC78E9">
        <w:rPr>
          <w:szCs w:val="28"/>
        </w:rPr>
        <w:t>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2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2016099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2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2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27F0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27F0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27F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27F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27F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27F0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27F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27F0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27F0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27F0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2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75 554 000 000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75 554 000 000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75 554 000 000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10,5238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27F0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27F0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F0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27F0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2016-05-17T11:12:00Z</dcterms:created>
  <dcterms:modified xsi:type="dcterms:W3CDTF">2016-05-17T11:12:00Z</dcterms:modified>
</cp:coreProperties>
</file>