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574B1">
        <w:trPr>
          <w:trHeight w:val="42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t>100 221 000 000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t>100 221 000 000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t>100 221 000 000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t>7,3602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A574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A574B1">
      <w:pPr>
        <w:ind w:firstLine="0"/>
        <w:rPr>
          <w:szCs w:val="28"/>
        </w:rPr>
      </w:pPr>
      <w:bookmarkStart w:id="0" w:name="_GoBack"/>
      <w:bookmarkEnd w:id="0"/>
    </w:p>
    <w:sectPr w:rsidR="00232B0E" w:rsidRPr="00CC5818" w:rsidSect="00A574B1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B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574B1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2018-12-24T10:59:00Z</dcterms:created>
  <dcterms:modified xsi:type="dcterms:W3CDTF">2018-12-24T11:00:00Z</dcterms:modified>
</cp:coreProperties>
</file>