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3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938" w:type="dxa"/>
            <w:vAlign w:val="center"/>
          </w:tcPr>
          <w:p w:rsidR="003C549B" w:rsidRPr="00435E96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07.08.2017</w:t>
            </w:r>
          </w:p>
        </w:tc>
      </w:tr>
      <w:tr w:rsidR="003C549B" w:rsidRPr="00B237E3" w:rsidTr="00AF77AB">
        <w:trPr>
          <w:trHeight w:val="1036"/>
        </w:trPr>
        <w:tc>
          <w:tcPr>
            <w:tcW w:w="496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938" w:type="dxa"/>
            <w:vAlign w:val="center"/>
          </w:tcPr>
          <w:p w:rsidR="003C549B" w:rsidRPr="000B3557" w:rsidRDefault="00AF77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2017202</w:t>
            </w:r>
          </w:p>
        </w:tc>
      </w:tr>
      <w:tr w:rsidR="003C549B" w:rsidRPr="00B237E3" w:rsidTr="00AF77AB">
        <w:trPr>
          <w:trHeight w:val="1036"/>
        </w:trPr>
        <w:tc>
          <w:tcPr>
            <w:tcW w:w="496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93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F77AB">
        <w:trPr>
          <w:trHeight w:val="1036"/>
        </w:trPr>
        <w:tc>
          <w:tcPr>
            <w:tcW w:w="496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93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F77AB">
        <w:trPr>
          <w:trHeight w:val="1036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</w:t>
            </w:r>
            <w:r w:rsidRPr="002113E5">
              <w:rPr>
                <w:szCs w:val="28"/>
              </w:rPr>
              <w:lastRenderedPageBreak/>
              <w:t>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938" w:type="dxa"/>
            <w:vAlign w:val="center"/>
          </w:tcPr>
          <w:p w:rsidR="003C549B" w:rsidRPr="008D0AC1" w:rsidRDefault="00AF77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300 000 000 000</w:t>
            </w:r>
          </w:p>
        </w:tc>
      </w:tr>
      <w:tr w:rsidR="003C549B" w:rsidRPr="002113E5" w:rsidTr="00AF77AB">
        <w:trPr>
          <w:trHeight w:val="413"/>
        </w:trPr>
        <w:tc>
          <w:tcPr>
            <w:tcW w:w="496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lastRenderedPageBreak/>
              <w:t>Срок действия договора репо (в днях) (тип отбора заявок)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938" w:type="dxa"/>
            <w:vAlign w:val="center"/>
          </w:tcPr>
          <w:p w:rsidR="003C549B" w:rsidRPr="00171884" w:rsidRDefault="00AF77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07.08.2017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08.08.2017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938" w:type="dxa"/>
            <w:vAlign w:val="center"/>
          </w:tcPr>
          <w:p w:rsidR="003C549B" w:rsidRPr="008D0AC1" w:rsidRDefault="00AF77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F77AB">
        <w:trPr>
          <w:trHeight w:val="511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F77AB">
        <w:trPr>
          <w:trHeight w:val="551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938" w:type="dxa"/>
            <w:vAlign w:val="center"/>
          </w:tcPr>
          <w:p w:rsidR="003C549B" w:rsidRPr="00F24CA9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F77AB">
        <w:trPr>
          <w:trHeight w:val="85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93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93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938" w:type="dxa"/>
            <w:vAlign w:val="center"/>
          </w:tcPr>
          <w:p w:rsidR="003C549B" w:rsidRPr="00311ADA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938" w:type="dxa"/>
            <w:vAlign w:val="center"/>
          </w:tcPr>
          <w:p w:rsidR="003C549B" w:rsidRPr="005D63E4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F77AB">
        <w:trPr>
          <w:trHeight w:val="397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938" w:type="dxa"/>
            <w:vAlign w:val="center"/>
          </w:tcPr>
          <w:p w:rsidR="003C549B" w:rsidRPr="00AD1542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F77AB">
        <w:trPr>
          <w:trHeight w:val="511"/>
        </w:trPr>
        <w:tc>
          <w:tcPr>
            <w:tcW w:w="496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938" w:type="dxa"/>
            <w:vAlign w:val="center"/>
          </w:tcPr>
          <w:p w:rsidR="003C549B" w:rsidRPr="002113E5" w:rsidRDefault="00AF77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F77AB">
        <w:trPr>
          <w:trHeight w:val="397"/>
        </w:trPr>
        <w:tc>
          <w:tcPr>
            <w:tcW w:w="496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938" w:type="dxa"/>
          </w:tcPr>
          <w:p w:rsidR="003C549B" w:rsidRPr="001526FF" w:rsidRDefault="00AF77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F77AB">
        <w:trPr>
          <w:trHeight w:val="397"/>
        </w:trPr>
        <w:tc>
          <w:tcPr>
            <w:tcW w:w="496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938" w:type="dxa"/>
            <w:vAlign w:val="center"/>
          </w:tcPr>
          <w:p w:rsidR="003C549B" w:rsidRPr="001526FF" w:rsidRDefault="00AF77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F77AB">
        <w:trPr>
          <w:trHeight w:val="397"/>
        </w:trPr>
        <w:tc>
          <w:tcPr>
            <w:tcW w:w="496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938" w:type="dxa"/>
            <w:vAlign w:val="center"/>
          </w:tcPr>
          <w:p w:rsidR="003C549B" w:rsidRPr="005E2657" w:rsidRDefault="00AF77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F77AB">
        <w:trPr>
          <w:trHeight w:val="397"/>
        </w:trPr>
        <w:tc>
          <w:tcPr>
            <w:tcW w:w="496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938" w:type="dxa"/>
            <w:vAlign w:val="center"/>
          </w:tcPr>
          <w:p w:rsidR="003C549B" w:rsidRPr="00834AE5" w:rsidRDefault="00AF77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F77AB">
        <w:trPr>
          <w:trHeight w:val="794"/>
        </w:trPr>
        <w:tc>
          <w:tcPr>
            <w:tcW w:w="496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938" w:type="dxa"/>
            <w:vAlign w:val="center"/>
          </w:tcPr>
          <w:p w:rsidR="003C549B" w:rsidRPr="00572C7E" w:rsidRDefault="00AF77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F77AB">
        <w:trPr>
          <w:trHeight w:val="794"/>
        </w:trPr>
        <w:tc>
          <w:tcPr>
            <w:tcW w:w="496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938" w:type="dxa"/>
            <w:vAlign w:val="center"/>
          </w:tcPr>
          <w:p w:rsidR="003C549B" w:rsidRPr="00DC24B9" w:rsidRDefault="00AF77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F77AB">
        <w:trPr>
          <w:trHeight w:val="794"/>
        </w:trPr>
        <w:tc>
          <w:tcPr>
            <w:tcW w:w="496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938" w:type="dxa"/>
            <w:vAlign w:val="center"/>
          </w:tcPr>
          <w:p w:rsidR="003C549B" w:rsidRPr="005F1F0D" w:rsidRDefault="00AF77A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F77AB">
        <w:trPr>
          <w:trHeight w:val="794"/>
        </w:trPr>
        <w:tc>
          <w:tcPr>
            <w:tcW w:w="496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938" w:type="dxa"/>
            <w:vAlign w:val="center"/>
          </w:tcPr>
          <w:p w:rsidR="003C549B" w:rsidRPr="003A713F" w:rsidRDefault="00AF77A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938" w:type="dxa"/>
            <w:vAlign w:val="center"/>
          </w:tcPr>
          <w:p w:rsidR="003C549B" w:rsidRPr="00CC25D2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AF77AB">
        <w:trPr>
          <w:trHeight w:val="397"/>
        </w:trPr>
        <w:tc>
          <w:tcPr>
            <w:tcW w:w="496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938" w:type="dxa"/>
            <w:vAlign w:val="center"/>
          </w:tcPr>
          <w:p w:rsidR="003C549B" w:rsidRPr="0065185C" w:rsidRDefault="00AF77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7A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AF77AB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2017-08-08T10:59:00Z</dcterms:created>
  <dcterms:modified xsi:type="dcterms:W3CDTF">2017-08-08T10:59:00Z</dcterms:modified>
</cp:coreProperties>
</file>