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E52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52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E52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52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E52A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E52A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E52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E52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E52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DE52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DE52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E52A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E52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E52A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E52A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E52A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E52A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E52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196 477 000 000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9,6963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E52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DE52A5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A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DE52A5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E5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E52A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E5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E52A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2016-10-20T08:28:00Z</cp:lastPrinted>
  <dcterms:created xsi:type="dcterms:W3CDTF">2016-10-20T08:28:00Z</dcterms:created>
  <dcterms:modified xsi:type="dcterms:W3CDTF">2016-10-20T08:29:00Z</dcterms:modified>
</cp:coreProperties>
</file>