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B65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5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B65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B65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B65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B65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B65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B65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B65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B65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B65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B65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B65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B653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B653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55 275 000 000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B65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B6531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53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B6531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65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653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B65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B65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2017-04-13T08:37:00Z</cp:lastPrinted>
  <dcterms:created xsi:type="dcterms:W3CDTF">2017-04-13T08:36:00Z</dcterms:created>
  <dcterms:modified xsi:type="dcterms:W3CDTF">2017-04-13T08:37:00Z</dcterms:modified>
</cp:coreProperties>
</file>