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110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110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110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110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110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110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110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110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110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110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110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110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110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1100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1100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151 048 000 000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10,8421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110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1100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00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100E"/>
    <w:rsid w:val="00F149F9"/>
    <w:rsid w:val="00F15830"/>
    <w:rsid w:val="00F241BD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241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241B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241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241B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2016-03-14T09:16:00Z</cp:lastPrinted>
  <dcterms:created xsi:type="dcterms:W3CDTF">2016-03-14T08:38:00Z</dcterms:created>
  <dcterms:modified xsi:type="dcterms:W3CDTF">2016-03-14T09:17:00Z</dcterms:modified>
</cp:coreProperties>
</file>