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353B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353B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353B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2016266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353B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353B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353B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353B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353B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353B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353B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353B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353B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353B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F353B3">
        <w:trPr>
          <w:trHeight w:val="50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353B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353B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353B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353B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353B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353B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353B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353B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353B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353B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353B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353B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353B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353B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328 300 000 000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353B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353B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353B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9,5154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353B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353B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353B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353B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F353B3">
      <w:pPr>
        <w:ind w:firstLine="0"/>
        <w:rPr>
          <w:szCs w:val="28"/>
        </w:rPr>
      </w:pPr>
      <w:bookmarkStart w:id="0" w:name="_GoBack"/>
      <w:bookmarkEnd w:id="0"/>
    </w:p>
    <w:sectPr w:rsidR="00232B0E" w:rsidSect="00F353B3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3B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353B3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2016-11-28T11:07:00Z</dcterms:created>
  <dcterms:modified xsi:type="dcterms:W3CDTF">2016-11-28T11:08:00Z</dcterms:modified>
</cp:coreProperties>
</file>