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09.06.2018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6,45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6,4505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</w:rPr>
            </w:pPr>
            <w:r>
              <w:t>5 500 000 000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</w:rPr>
            </w:pPr>
            <w:r>
              <w:t>5 500 000 000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</w:rPr>
            </w:pPr>
            <w:r>
              <w:t>5 500 000 000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</w:rPr>
            </w:pPr>
            <w:r>
              <w:t>6,4576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6,4505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6,4600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9439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594393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59439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39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94393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2018-06-09T11:05:00Z</dcterms:created>
  <dcterms:modified xsi:type="dcterms:W3CDTF">2018-06-09T11:05:00Z</dcterms:modified>
</cp:coreProperties>
</file>