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B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B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B73C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B73C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B73C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B73C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B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B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B73C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B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B73C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B73C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B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B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B73C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B73C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B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B73C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B73C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DB73C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DB73C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B73C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B73C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B73C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B73C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B73C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B73C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B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B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248 814 000 000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B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248 814 000 000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B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248 814 000 000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B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B73C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B73C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B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B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DB73C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3C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B73C3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B73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B73C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B73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B73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2016-12-15T12:46:00Z</cp:lastPrinted>
  <dcterms:created xsi:type="dcterms:W3CDTF">2016-12-15T12:46:00Z</dcterms:created>
  <dcterms:modified xsi:type="dcterms:W3CDTF">2016-12-15T12:47:00Z</dcterms:modified>
</cp:coreProperties>
</file>