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A56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A56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A56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2017062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56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A568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A56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A56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A56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A568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A56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A568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A568D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A56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A56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A568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A568D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A568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A56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A56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DA56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DA56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A568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A568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A568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A568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A568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A568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A56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56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158 775 000 000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56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158 775 000 000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A56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158 775 000 000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A56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568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A568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9,5301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A56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A568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DA568D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568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A568D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A56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A568D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DA568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DA568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2017-03-15T08:28:00Z</cp:lastPrinted>
  <dcterms:created xsi:type="dcterms:W3CDTF">2017-03-15T08:26:00Z</dcterms:created>
  <dcterms:modified xsi:type="dcterms:W3CDTF">2017-03-15T08:28:00Z</dcterms:modified>
</cp:coreProperties>
</file>