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552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552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552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552F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552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552F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552F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552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552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552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552F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552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552F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552F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552F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552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194 920 000 000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44 920 000 000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44 920 000 000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202FD8" w:rsidRDefault="00A552F3" w:rsidP="00202FD8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</w:t>
            </w:r>
            <w:r w:rsidR="00202FD8">
              <w:t>106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11,0310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552F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552F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2F3"/>
    <w:rsid w:val="0006322A"/>
    <w:rsid w:val="00096875"/>
    <w:rsid w:val="000B3557"/>
    <w:rsid w:val="000B56EB"/>
    <w:rsid w:val="000E5903"/>
    <w:rsid w:val="001526FF"/>
    <w:rsid w:val="00171884"/>
    <w:rsid w:val="00202FD8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D5290"/>
    <w:rsid w:val="00957E4A"/>
    <w:rsid w:val="00994B1A"/>
    <w:rsid w:val="009A77AD"/>
    <w:rsid w:val="009D72D8"/>
    <w:rsid w:val="00A552F3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552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552F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552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552F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476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3</cp:revision>
  <cp:lastPrinted>2015-08-17T06:08:00Z</cp:lastPrinted>
  <dcterms:created xsi:type="dcterms:W3CDTF">2015-08-17T06:16:00Z</dcterms:created>
  <dcterms:modified xsi:type="dcterms:W3CDTF">2015-08-17T07:01:00Z</dcterms:modified>
</cp:coreProperties>
</file>