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924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924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924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2017110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924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924E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924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924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924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924E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924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924E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924E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924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924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924E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924E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924E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924E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924E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924E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924E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924E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924E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924E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924E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924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8,8000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924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643 588 000 000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924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924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924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8,8027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924E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924E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924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924E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924E8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4E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924E8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2017-05-03T08:43:00Z</cp:lastPrinted>
  <dcterms:created xsi:type="dcterms:W3CDTF">2017-05-03T08:42:00Z</dcterms:created>
  <dcterms:modified xsi:type="dcterms:W3CDTF">2017-05-03T08:43:00Z</dcterms:modified>
</cp:coreProperties>
</file>