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457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57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457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57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457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457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457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457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457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  <w:bookmarkStart w:id="0" w:name="_GoBack"/>
            <w:bookmarkEnd w:id="0"/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457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457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4573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4573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457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4573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73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573E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2018-03-12T10:50:00Z</dcterms:created>
  <dcterms:modified xsi:type="dcterms:W3CDTF">2018-03-12T10:51:00Z</dcterms:modified>
</cp:coreProperties>
</file>