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148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48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148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48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148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148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148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148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148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148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148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148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148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148F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148F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148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106 216 000 000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106 216 000 000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106 216 000 000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9,5078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148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148F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8F1"/>
    <w:rsid w:val="0006322A"/>
    <w:rsid w:val="00096875"/>
    <w:rsid w:val="000B3557"/>
    <w:rsid w:val="000B56EB"/>
    <w:rsid w:val="000E5903"/>
    <w:rsid w:val="001526FF"/>
    <w:rsid w:val="00171884"/>
    <w:rsid w:val="002148F1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48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48F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48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48F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2016-12-21T08:33:00Z</cp:lastPrinted>
  <dcterms:created xsi:type="dcterms:W3CDTF">2016-12-21T08:32:00Z</dcterms:created>
  <dcterms:modified xsi:type="dcterms:W3CDTF">2016-12-21T08:37:00Z</dcterms:modified>
</cp:coreProperties>
</file>