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E708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E708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E708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2016073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E708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E708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E708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E708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E708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E708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E708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E708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E708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E708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E708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E708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E708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E708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E708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E708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E708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E708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E708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E708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E708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E708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E708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E708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36 554 000 000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E708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36 554 000 000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E708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36 554 000 000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E708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10,5224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E708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E708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10,5522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E708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E708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E708F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08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45146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08F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24</TotalTime>
  <Pages>3</Pages>
  <Words>475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dcterms:created xsi:type="dcterms:W3CDTF">2016-04-12T08:40:00Z</dcterms:created>
  <dcterms:modified xsi:type="dcterms:W3CDTF">2016-04-12T09:04:00Z</dcterms:modified>
</cp:coreProperties>
</file>