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C355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C355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22.03.2017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C355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2017069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C355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C355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C355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C355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C355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C355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C355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C355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C355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C355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C355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C355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C355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C355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C355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C355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C355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C355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C355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C355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C355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C355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C355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C355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181 915 000 000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C355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181 915 000 000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C355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181 915 000 000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C355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9,5037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C355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C355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C355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C355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EC355D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55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C355D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C35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C355D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C35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C355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2017-03-22T08:39:00Z</cp:lastPrinted>
  <dcterms:created xsi:type="dcterms:W3CDTF">2017-03-22T08:38:00Z</dcterms:created>
  <dcterms:modified xsi:type="dcterms:W3CDTF">2017-03-22T08:39:00Z</dcterms:modified>
</cp:coreProperties>
</file>