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B6D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B6D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B6D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B6DE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B6DE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B6DE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B6DE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B6D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B6D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B6DE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B6DE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B6DE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B6DE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B6DE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B6DE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187 210 000 000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187 210 000 000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187 210 000 000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B6DE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B6DEF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DE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B6DEF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2017-06-01T08:37:00Z</cp:lastPrinted>
  <dcterms:created xsi:type="dcterms:W3CDTF">2017-06-01T08:37:00Z</dcterms:created>
  <dcterms:modified xsi:type="dcterms:W3CDTF">2017-06-01T08:38:00Z</dcterms:modified>
</cp:coreProperties>
</file>