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29.11.2018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2018336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29.11.2018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30.11.2018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 w:val="24"/>
              </w:rPr>
            </w:pPr>
            <w:r>
              <w:t>150 200 000 000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 w:val="24"/>
              </w:rPr>
            </w:pPr>
            <w:r>
              <w:t>150 200 000 000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 w:val="24"/>
              </w:rPr>
            </w:pPr>
            <w:r>
              <w:t>150 200 000 000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 w:val="24"/>
              </w:rPr>
            </w:pPr>
            <w:r>
              <w:t>7,1200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7,1210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004BA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11411A" w:rsidRDefault="00232B0E" w:rsidP="00004BA1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004BA1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BA1"/>
    <w:rsid w:val="00004BA1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2018-11-30T09:25:00Z</dcterms:created>
  <dcterms:modified xsi:type="dcterms:W3CDTF">2018-11-30T09:26:00Z</dcterms:modified>
</cp:coreProperties>
</file>