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633F3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633F3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29.10.2018</w:t>
            </w:r>
          </w:p>
        </w:tc>
      </w:tr>
      <w:tr w:rsidR="00323E66" w:rsidRPr="00CC5818" w:rsidTr="00633F3D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2018309</w:t>
            </w:r>
          </w:p>
        </w:tc>
      </w:tr>
      <w:tr w:rsidR="00323E66" w:rsidRPr="00CC5818" w:rsidTr="00633F3D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633F3D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633F3D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633F3D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300 000 000 000</w:t>
            </w:r>
          </w:p>
        </w:tc>
      </w:tr>
      <w:tr w:rsidR="00323E66" w:rsidRPr="00CC5818" w:rsidTr="00633F3D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23E66" w:rsidRPr="00CC5818" w:rsidTr="00633F3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30.10.2018</w:t>
            </w:r>
          </w:p>
        </w:tc>
      </w:tr>
      <w:tr w:rsidR="00323E66" w:rsidRPr="00CC5818" w:rsidTr="00633F3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06.11.2018</w:t>
            </w:r>
          </w:p>
        </w:tc>
      </w:tr>
      <w:tr w:rsidR="00323E66" w:rsidRPr="00CC5818" w:rsidTr="00633F3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633F3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633F3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633F3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633F3D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633F3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633F3D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633F3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633F3D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633F3D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633F3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633F3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633F3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633F3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633F3D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633F3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633F3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633F3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633F3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633F3D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633F3D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633F3D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633F3D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633F3D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633F3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633F3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 w:val="24"/>
              </w:rPr>
            </w:pPr>
            <w:r>
              <w:t>10 250 000 000</w:t>
            </w:r>
          </w:p>
        </w:tc>
      </w:tr>
      <w:tr w:rsidR="00323E66" w:rsidRPr="00CC5818" w:rsidTr="00633F3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 w:val="24"/>
              </w:rPr>
            </w:pPr>
            <w:r>
              <w:t>10 250 000 000</w:t>
            </w:r>
          </w:p>
        </w:tc>
      </w:tr>
      <w:tr w:rsidR="00323E66" w:rsidRPr="00CC5818" w:rsidTr="00633F3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 w:val="24"/>
              </w:rPr>
            </w:pPr>
            <w:r>
              <w:t>10 250 000 000</w:t>
            </w:r>
          </w:p>
        </w:tc>
      </w:tr>
      <w:tr w:rsidR="00323E66" w:rsidRPr="00CC5818" w:rsidTr="00633F3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 w:val="24"/>
              </w:rPr>
            </w:pPr>
            <w:r>
              <w:t>7,1208</w:t>
            </w:r>
          </w:p>
        </w:tc>
      </w:tr>
      <w:tr w:rsidR="00323E66" w:rsidRPr="00CC5818" w:rsidTr="00633F3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633F3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7,1600</w:t>
            </w:r>
          </w:p>
        </w:tc>
      </w:tr>
      <w:tr w:rsidR="00323E66" w:rsidRPr="00CC5818" w:rsidTr="00633F3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23E66" w:rsidRPr="00CC5818" w:rsidTr="00633F3D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633F3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633F3D" w:rsidP="00633F3D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F3D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33F3D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2018-10-30T11:00:00Z</dcterms:created>
  <dcterms:modified xsi:type="dcterms:W3CDTF">2018-10-30T11:00:00Z</dcterms:modified>
</cp:coreProperties>
</file>