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15.02.2018</w:t>
            </w:r>
          </w:p>
        </w:tc>
      </w:tr>
      <w:tr w:rsidR="003C549B" w:rsidRPr="00B237E3" w:rsidTr="00E07D0C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E07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2018038</w:t>
            </w:r>
          </w:p>
        </w:tc>
      </w:tr>
      <w:tr w:rsidR="003C549B" w:rsidRPr="00B237E3" w:rsidTr="00E07D0C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07D0C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07D0C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07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07D0C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E07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15.02.2018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16.02.2018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07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07D0C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07D0C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07D0C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07D0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07D0C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E07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07D0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E07D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07D0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E07D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07D0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E07D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07D0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E07D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07D0C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E07D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07D0C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E07D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07D0C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E07D0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07D0C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E07D0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E07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07D0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E07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D0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07D0C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2018-02-16T11:57:00Z</dcterms:created>
  <dcterms:modified xsi:type="dcterms:W3CDTF">2018-02-16T11:58:00Z</dcterms:modified>
</cp:coreProperties>
</file>