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C60EFD" w:rsidTr="003C549B">
        <w:trPr>
          <w:trHeight w:val="397"/>
        </w:trPr>
        <w:tc>
          <w:tcPr>
            <w:tcW w:w="9900" w:type="dxa"/>
            <w:gridSpan w:val="2"/>
          </w:tcPr>
          <w:p w:rsidR="0030331F" w:rsidRPr="00C60EFD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C60EFD">
              <w:rPr>
                <w:b/>
                <w:szCs w:val="28"/>
              </w:rPr>
              <w:t>Параметры отбор</w:t>
            </w:r>
            <w:r w:rsidR="0083762C" w:rsidRPr="00C60EFD">
              <w:rPr>
                <w:b/>
                <w:szCs w:val="28"/>
              </w:rPr>
              <w:t>а</w:t>
            </w:r>
            <w:r w:rsidRPr="00C60EFD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C60EFD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60E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0E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C60E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0EF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60E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60EF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60EF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C60EFD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C60EFD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C60EFD">
              <w:rPr>
                <w:b/>
                <w:szCs w:val="28"/>
              </w:rPr>
              <w:t>репо</w:t>
            </w:r>
            <w:proofErr w:type="spellEnd"/>
            <w:r w:rsidRPr="00C60EFD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60E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60E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60E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60E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60E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60EF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C60E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C60EF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60EF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60EF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C60EFD" w:rsidTr="003C549B">
        <w:tc>
          <w:tcPr>
            <w:tcW w:w="9900" w:type="dxa"/>
            <w:gridSpan w:val="2"/>
          </w:tcPr>
          <w:p w:rsidR="00232B0E" w:rsidRPr="00C60EFD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C60EFD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C60EFD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CC25D2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60EF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F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60EFD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2015-06-02T07:15:00Z</dcterms:created>
  <dcterms:modified xsi:type="dcterms:W3CDTF">2015-06-02T07:16:00Z</dcterms:modified>
</cp:coreProperties>
</file>