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A7463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A7463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28.05.2018</w:t>
            </w:r>
          </w:p>
        </w:tc>
      </w:tr>
      <w:tr w:rsidR="00323E66" w:rsidRPr="00CC5818" w:rsidTr="00A74634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2018136</w:t>
            </w:r>
          </w:p>
        </w:tc>
      </w:tr>
      <w:tr w:rsidR="00323E66" w:rsidRPr="00CC5818" w:rsidTr="00A74634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A74634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A74634">
        <w:trPr>
          <w:trHeight w:val="46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A74634">
        <w:trPr>
          <w:trHeight w:val="1036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A74634">
        <w:trPr>
          <w:trHeight w:val="41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A7463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28.05.2018</w:t>
            </w:r>
          </w:p>
        </w:tc>
      </w:tr>
      <w:tr w:rsidR="00323E66" w:rsidRPr="00CC5818" w:rsidTr="00A7463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29.05.2018</w:t>
            </w:r>
          </w:p>
        </w:tc>
      </w:tr>
      <w:tr w:rsidR="00323E66" w:rsidRPr="00CC5818" w:rsidTr="00A7463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A7463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A7463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7463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74634">
        <w:trPr>
          <w:trHeight w:val="397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A7463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A74634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A7463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A74634">
        <w:trPr>
          <w:trHeight w:val="55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A74634">
        <w:trPr>
          <w:trHeight w:val="85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7463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7463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A7463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7463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74634">
        <w:trPr>
          <w:trHeight w:val="129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A7463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23E66" w:rsidRPr="00CC5818" w:rsidRDefault="00A746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A7463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A7463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A74634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A74634">
        <w:trPr>
          <w:trHeight w:val="794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A74634">
        <w:trPr>
          <w:trHeight w:val="65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A74634">
        <w:trPr>
          <w:trHeight w:val="579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A74634">
        <w:trPr>
          <w:trHeight w:val="54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A74634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A74634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 w:val="24"/>
              </w:rPr>
            </w:pPr>
            <w:r>
              <w:t>2 620 000 000</w:t>
            </w:r>
          </w:p>
        </w:tc>
      </w:tr>
      <w:tr w:rsidR="00323E66" w:rsidRPr="00CC5818" w:rsidTr="00A74634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 w:val="24"/>
              </w:rPr>
            </w:pPr>
            <w:r>
              <w:t>2 620 000 000</w:t>
            </w:r>
          </w:p>
        </w:tc>
      </w:tr>
      <w:tr w:rsidR="00323E66" w:rsidRPr="00CC5818" w:rsidTr="00A74634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 w:val="24"/>
              </w:rPr>
            </w:pPr>
            <w:r>
              <w:t>2 620 000 000</w:t>
            </w:r>
          </w:p>
        </w:tc>
      </w:tr>
      <w:tr w:rsidR="00323E66" w:rsidRPr="00CC5818" w:rsidTr="00A74634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A74634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A74634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A74634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A74634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A7463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A74634" w:rsidP="0011411A">
      <w:r>
        <w:rPr>
          <w:lang w:val="en-US"/>
        </w:rPr>
        <w:t xml:space="preserve"> </w:t>
      </w:r>
    </w:p>
    <w:p w:rsidR="0011411A" w:rsidRDefault="00A74634" w:rsidP="00A74634">
      <w:pPr>
        <w:rPr>
          <w:szCs w:val="28"/>
        </w:rPr>
      </w:pPr>
      <w:r>
        <w:t xml:space="preserve">    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634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74634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2018-05-29T10:54:00Z</dcterms:created>
  <dcterms:modified xsi:type="dcterms:W3CDTF">2018-05-29T10:54:00Z</dcterms:modified>
</cp:coreProperties>
</file>