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27F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27F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10.09.2015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27F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</w:t>
            </w:r>
            <w:r w:rsidRPr="00F75869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27F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27F8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27F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27F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27F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27F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27F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27F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27F81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27F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27F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27F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Нет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27F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27F8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27F8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927F8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927F8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27F8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27F8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27F8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27F8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27F8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27F8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27F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27F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181 410 000 000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27F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27F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27F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10,5013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27F8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27F8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27F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27F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F8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27F81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2015-09-11T11:30:00Z</dcterms:created>
  <dcterms:modified xsi:type="dcterms:W3CDTF">2015-09-11T11:31:00Z</dcterms:modified>
</cp:coreProperties>
</file>