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0B465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0B465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24.08.2015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0B465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076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0B465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0B4650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0B465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24.08.2015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0B465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25.08.2015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0B465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11,0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0B465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0B465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0B4650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0B4650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0B465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CF758C" w:rsidRDefault="00CF758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0B4650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0B4650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0B465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 xml:space="preserve">Расписание </w:t>
            </w:r>
            <w:r w:rsidR="00D361E7" w:rsidRPr="00D96370">
              <w:rPr>
                <w:b/>
                <w:szCs w:val="28"/>
              </w:rPr>
              <w:t xml:space="preserve">отбора </w:t>
            </w:r>
            <w:r w:rsidRPr="00FE3343">
              <w:rPr>
                <w:b/>
                <w:szCs w:val="28"/>
              </w:rPr>
              <w:t>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0B465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0B465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0B465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0B465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0B465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0B465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0B4650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0B4650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 xml:space="preserve">Результаты </w:t>
            </w:r>
            <w:r w:rsidR="00D361E7" w:rsidRPr="00D96370">
              <w:rPr>
                <w:b/>
                <w:szCs w:val="28"/>
              </w:rPr>
              <w:t xml:space="preserve">отбора </w:t>
            </w:r>
            <w:r w:rsidRPr="00FE3343">
              <w:rPr>
                <w:b/>
                <w:szCs w:val="28"/>
              </w:rPr>
              <w:t>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0B465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11,0000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0B465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81 520 000 000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0B465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81 520 000 000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0B465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81 520 000 000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0B465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11,0040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0B4650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11,0000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0B4650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11,0201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0B465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0B465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0B4650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4650"/>
    <w:rsid w:val="0006322A"/>
    <w:rsid w:val="00096875"/>
    <w:rsid w:val="000B3557"/>
    <w:rsid w:val="000B4650"/>
    <w:rsid w:val="000B56EB"/>
    <w:rsid w:val="000E5903"/>
    <w:rsid w:val="001526FF"/>
    <w:rsid w:val="00171884"/>
    <w:rsid w:val="00232B0E"/>
    <w:rsid w:val="00234691"/>
    <w:rsid w:val="002F7E01"/>
    <w:rsid w:val="0030331F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361E7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0B465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0B4650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0B465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0B4650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</TotalTime>
  <Pages>3</Pages>
  <Words>553</Words>
  <Characters>3157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2015-08-25T06:19:00Z</cp:lastPrinted>
  <dcterms:created xsi:type="dcterms:W3CDTF">2015-08-25T06:18:00Z</dcterms:created>
  <dcterms:modified xsi:type="dcterms:W3CDTF">2015-08-25T06:20:00Z</dcterms:modified>
</cp:coreProperties>
</file>