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27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27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B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27B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27B9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27B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27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27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27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27B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27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27B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27B9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27B9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10,5821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27B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27B9A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9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7B9A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7B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7B9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7B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7B9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2016-06-02T08:26:00Z</cp:lastPrinted>
  <dcterms:created xsi:type="dcterms:W3CDTF">2016-06-02T08:25:00Z</dcterms:created>
  <dcterms:modified xsi:type="dcterms:W3CDTF">2016-06-02T08:26:00Z</dcterms:modified>
</cp:coreProperties>
</file>