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E48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E48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E482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E482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E482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E482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E48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E48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E482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E48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E482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E482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E48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E482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E482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E48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E482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E482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E482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E482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E482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E482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E482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E482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E48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E48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135 970 000 000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E48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E48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E48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11,0040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E482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E482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E48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E48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7E4827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82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7E4827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2015-08-27T06:25:00Z</dcterms:created>
  <dcterms:modified xsi:type="dcterms:W3CDTF">2015-08-27T06:27:00Z</dcterms:modified>
</cp:coreProperties>
</file>