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6,25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6,2500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t>63 500 000 000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t>63 500 000 000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t>63 500 000 000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t>6,2579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6,2700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51E3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11411A" w:rsidRDefault="00232B0E" w:rsidP="00851E33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851E3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E3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1E33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2018-08-10T11:05:00Z</dcterms:created>
  <dcterms:modified xsi:type="dcterms:W3CDTF">2018-08-10T11:05:00Z</dcterms:modified>
</cp:coreProperties>
</file>