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2134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134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2134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134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2134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2134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2134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2134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2134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2134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2134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2134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2134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2134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2134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239 466 000 000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10,6750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2134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02134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40"/>
    <w:rsid w:val="0002134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213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2134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213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2134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12DD-0D8D-443C-B6A3-5389316E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2015-11-10T06:15:00Z</cp:lastPrinted>
  <dcterms:created xsi:type="dcterms:W3CDTF">2015-11-10T06:12:00Z</dcterms:created>
  <dcterms:modified xsi:type="dcterms:W3CDTF">2015-11-10T06:16:00Z</dcterms:modified>
</cp:coreProperties>
</file>