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244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44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244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44D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244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244D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244D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244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244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244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244D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244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244D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244D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244D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170 605 000 000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244D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66113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D9"/>
    <w:rsid w:val="000244D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66113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661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6611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661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6611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2016-03-03T09:09:00Z</cp:lastPrinted>
  <dcterms:created xsi:type="dcterms:W3CDTF">2016-03-03T08:56:00Z</dcterms:created>
  <dcterms:modified xsi:type="dcterms:W3CDTF">2016-03-03T09:09:00Z</dcterms:modified>
</cp:coreProperties>
</file>