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204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204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21.02.2018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2040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2018044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2040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2040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2040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21.02.2018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204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22.02.2018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204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2040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204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2040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2040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A2040A">
        <w:trPr>
          <w:trHeight w:val="37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204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A2040A">
        <w:trPr>
          <w:trHeight w:val="378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204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2040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2040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204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2040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2040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2040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2040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2040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2040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2040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2040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204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204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204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204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204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2040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2040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204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204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A2040A">
      <w:pPr>
        <w:ind w:firstLine="0"/>
        <w:rPr>
          <w:szCs w:val="28"/>
        </w:rPr>
      </w:pPr>
    </w:p>
    <w:sectPr w:rsidR="00232B0E" w:rsidSect="00A2040A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40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2040A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2018-02-22T11:03:00Z</dcterms:created>
  <dcterms:modified xsi:type="dcterms:W3CDTF">2018-02-22T11:04:00Z</dcterms:modified>
</cp:coreProperties>
</file>