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612A8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612A8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13.09.2016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612A8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2016201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12A8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612A8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612A8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13.09.2016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612A8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612A8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12A8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612A8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612A8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612A8D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612A8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612A8D">
        <w:trPr>
          <w:trHeight w:val="378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612A8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612A8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612A8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612A8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612A8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612A8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612A8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612A8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612A8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612A8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612A8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612A8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612A8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12A8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6 800 000 000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12A8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6 800 000 000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12A8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6 800 000 000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612A8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10,0227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12A8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12A8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10,0400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612A8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612A8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612A8D">
      <w:pPr>
        <w:ind w:firstLine="0"/>
        <w:rPr>
          <w:szCs w:val="28"/>
        </w:rPr>
      </w:pPr>
      <w:bookmarkStart w:id="0" w:name="_GoBack"/>
      <w:bookmarkEnd w:id="0"/>
    </w:p>
    <w:sectPr w:rsidR="00232B0E" w:rsidSect="00612A8D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A8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12A8D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2016-09-14T10:49:00Z</dcterms:created>
  <dcterms:modified xsi:type="dcterms:W3CDTF">2016-09-14T10:50:00Z</dcterms:modified>
</cp:coreProperties>
</file>