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0099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0099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0099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0099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0099D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0099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0099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0099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0099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0099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0099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0099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0099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0099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0099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0099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0099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166 400 000 000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166 400 000 000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166 400 000 000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0099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70099D">
      <w:pPr>
        <w:ind w:firstLine="0"/>
        <w:rPr>
          <w:szCs w:val="28"/>
        </w:rPr>
      </w:pPr>
    </w:p>
    <w:sectPr w:rsidR="00232B0E" w:rsidSect="0070099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9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099D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2017-07-20T11:00:00Z</dcterms:created>
  <dcterms:modified xsi:type="dcterms:W3CDTF">2017-07-20T11:01:00Z</dcterms:modified>
</cp:coreProperties>
</file>