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444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44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444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44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444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444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444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444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444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444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444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444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444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444E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444E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444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215 150 000 000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215 150 000 000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215 150 000 000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9,5732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9,6969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444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444EB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E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620ED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444EB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444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444E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444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444E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2017-02-02T12:45:00Z</cp:lastPrinted>
  <dcterms:created xsi:type="dcterms:W3CDTF">2017-02-02T12:46:00Z</dcterms:created>
  <dcterms:modified xsi:type="dcterms:W3CDTF">2017-02-02T12:46:00Z</dcterms:modified>
</cp:coreProperties>
</file>