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7B357D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23E66" w:rsidRPr="00CC5818" w:rsidRDefault="007B357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7B357D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7B357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11.09.2018</w:t>
            </w:r>
          </w:p>
        </w:tc>
      </w:tr>
      <w:tr w:rsidR="00323E66" w:rsidRPr="00CC5818" w:rsidTr="007B357D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7B357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2018258</w:t>
            </w:r>
          </w:p>
        </w:tc>
      </w:tr>
      <w:tr w:rsidR="00323E66" w:rsidRPr="00CC5818" w:rsidTr="007B357D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7B357D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CC5818">
              <w:lastRenderedPageBreak/>
              <w:t>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7B357D">
        <w:trPr>
          <w:trHeight w:val="46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7B357D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7B357D">
        <w:trPr>
          <w:trHeight w:val="1036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7B357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7B357D">
        <w:trPr>
          <w:trHeight w:val="413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379" w:type="dxa"/>
            <w:vAlign w:val="center"/>
          </w:tcPr>
          <w:p w:rsidR="00323E66" w:rsidRPr="00CC5818" w:rsidRDefault="007B357D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7B357D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7B357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11.09.2018</w:t>
            </w:r>
          </w:p>
        </w:tc>
      </w:tr>
      <w:tr w:rsidR="00323E66" w:rsidRPr="00CC5818" w:rsidTr="007B357D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7B357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12.09.2018</w:t>
            </w:r>
          </w:p>
        </w:tc>
      </w:tr>
      <w:tr w:rsidR="00323E66" w:rsidRPr="00CC5818" w:rsidTr="007B357D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379" w:type="dxa"/>
            <w:vAlign w:val="center"/>
          </w:tcPr>
          <w:p w:rsidR="00323E66" w:rsidRPr="00CC5818" w:rsidRDefault="007B357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7B357D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7B357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7B357D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379" w:type="dxa"/>
            <w:vAlign w:val="center"/>
          </w:tcPr>
          <w:p w:rsidR="00323E66" w:rsidRPr="00CC5818" w:rsidRDefault="007B357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7B357D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7B357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7B357D">
        <w:trPr>
          <w:trHeight w:val="397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7B357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7B357D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23E66" w:rsidRPr="00CC5818" w:rsidRDefault="007B357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7B357D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379" w:type="dxa"/>
            <w:vAlign w:val="center"/>
          </w:tcPr>
          <w:p w:rsidR="00323E66" w:rsidRPr="00CC5818" w:rsidRDefault="007B357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7B357D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379" w:type="dxa"/>
            <w:vAlign w:val="center"/>
          </w:tcPr>
          <w:p w:rsidR="00323E66" w:rsidRPr="00CC5818" w:rsidRDefault="007B357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7B357D">
        <w:trPr>
          <w:trHeight w:val="55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7B357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7B357D">
        <w:trPr>
          <w:trHeight w:val="85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7B357D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7B357D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7B357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7B357D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7B357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7B357D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7B357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7B357D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23E66" w:rsidRPr="00CC5818" w:rsidRDefault="007B357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7B357D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23E66" w:rsidRPr="00CC5818" w:rsidRDefault="007B357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7B357D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7B357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7B357D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7B357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7B357D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23E66" w:rsidRPr="00CC5818" w:rsidRDefault="007B357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7B357D">
        <w:trPr>
          <w:trHeight w:val="794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7B357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7B357D">
        <w:trPr>
          <w:trHeight w:val="65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7B357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7B357D">
        <w:trPr>
          <w:trHeight w:val="579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7B357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7B357D">
        <w:trPr>
          <w:trHeight w:val="54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7B357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7B357D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7B357D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7B357D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7B357D" w:rsidP="00323E66">
            <w:pPr>
              <w:ind w:firstLine="0"/>
              <w:jc w:val="center"/>
              <w:rPr>
                <w:sz w:val="24"/>
              </w:rPr>
            </w:pPr>
            <w:r>
              <w:t>10 000 000 000</w:t>
            </w:r>
          </w:p>
        </w:tc>
      </w:tr>
      <w:tr w:rsidR="00323E66" w:rsidRPr="00CC5818" w:rsidTr="007B357D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7B357D" w:rsidP="00323E66">
            <w:pPr>
              <w:ind w:firstLine="0"/>
              <w:jc w:val="center"/>
              <w:rPr>
                <w:sz w:val="24"/>
              </w:rPr>
            </w:pPr>
            <w:r>
              <w:t>10 000 000 000</w:t>
            </w:r>
          </w:p>
        </w:tc>
      </w:tr>
      <w:tr w:rsidR="00323E66" w:rsidRPr="00CC5818" w:rsidTr="007B357D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7B357D" w:rsidP="00323E66">
            <w:pPr>
              <w:ind w:firstLine="0"/>
              <w:jc w:val="center"/>
              <w:rPr>
                <w:sz w:val="24"/>
              </w:rPr>
            </w:pPr>
            <w:r>
              <w:t>10 000 000 000</w:t>
            </w:r>
          </w:p>
        </w:tc>
      </w:tr>
      <w:tr w:rsidR="00323E66" w:rsidRPr="00CC5818" w:rsidTr="007B357D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7B357D" w:rsidP="00323E66">
            <w:pPr>
              <w:ind w:firstLine="0"/>
              <w:jc w:val="center"/>
              <w:rPr>
                <w:sz w:val="24"/>
              </w:rPr>
            </w:pPr>
            <w:r>
              <w:t>6,8900</w:t>
            </w:r>
          </w:p>
        </w:tc>
      </w:tr>
      <w:tr w:rsidR="00323E66" w:rsidRPr="00CC5818" w:rsidTr="007B357D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7B357D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7B357D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7B357D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7B357D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23E66" w:rsidRPr="00CC5818" w:rsidRDefault="007B357D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23E66" w:rsidRPr="00CC5818" w:rsidTr="007B357D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23E66" w:rsidRPr="00CC5818" w:rsidRDefault="007B357D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7B357D" w:rsidP="007B357D">
      <w:pPr>
        <w:rPr>
          <w:szCs w:val="28"/>
        </w:rPr>
      </w:pPr>
      <w:r>
        <w:rPr>
          <w:lang w:val="en-US"/>
        </w:rPr>
        <w:t xml:space="preserve"> </w:t>
      </w:r>
      <w:bookmarkStart w:id="0" w:name="_GoBack"/>
      <w:bookmarkEnd w:id="0"/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57D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357D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589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2018-09-12T10:58:00Z</dcterms:created>
  <dcterms:modified xsi:type="dcterms:W3CDTF">2018-09-12T10:58:00Z</dcterms:modified>
</cp:coreProperties>
</file>