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23E66" w:rsidRPr="00CC5818" w:rsidRDefault="000E793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0E793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30.08.2018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0E793C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2018244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</w:t>
            </w:r>
            <w:r w:rsidRPr="00CC5818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323E66">
        <w:trPr>
          <w:trHeight w:val="46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0E793C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0E793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323E66">
        <w:trPr>
          <w:trHeight w:val="413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23E66" w:rsidRPr="00CC5818" w:rsidRDefault="000E793C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0E793C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30.08.2018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0E793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31.08.2018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2700" w:type="dxa"/>
            <w:vAlign w:val="center"/>
          </w:tcPr>
          <w:p w:rsidR="00323E66" w:rsidRPr="00CC5818" w:rsidRDefault="000E793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0E793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2700" w:type="dxa"/>
            <w:vAlign w:val="center"/>
          </w:tcPr>
          <w:p w:rsidR="00323E66" w:rsidRPr="00CC5818" w:rsidRDefault="000E793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0E793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0E793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23E66" w:rsidRPr="00CC5818" w:rsidRDefault="000E793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2700" w:type="dxa"/>
            <w:vAlign w:val="center"/>
          </w:tcPr>
          <w:p w:rsidR="00323E66" w:rsidRPr="00CC5818" w:rsidRDefault="000E793C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2700" w:type="dxa"/>
            <w:vAlign w:val="center"/>
          </w:tcPr>
          <w:p w:rsidR="00323E66" w:rsidRPr="00CC5818" w:rsidRDefault="000E793C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323E66">
        <w:trPr>
          <w:trHeight w:val="55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0E793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323E66">
        <w:trPr>
          <w:trHeight w:val="85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0E793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0E793C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0E793C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23E66" w:rsidRPr="00CC5818" w:rsidRDefault="000E793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23E66" w:rsidRPr="00CC5818" w:rsidRDefault="000E793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0E793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0E793C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23E66" w:rsidRPr="00CC5818" w:rsidRDefault="000E793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323E66">
        <w:trPr>
          <w:trHeight w:val="794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0E793C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23E66" w:rsidRPr="00CC5818" w:rsidTr="00323E66">
        <w:trPr>
          <w:trHeight w:val="65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0E793C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23E66" w:rsidRPr="00CC5818" w:rsidTr="00323E66">
        <w:trPr>
          <w:trHeight w:val="579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0E793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323E66">
        <w:trPr>
          <w:trHeight w:val="54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0E793C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0E793C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6,8902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0E793C" w:rsidP="00323E66">
            <w:pPr>
              <w:ind w:firstLine="0"/>
              <w:jc w:val="center"/>
              <w:rPr>
                <w:sz w:val="24"/>
              </w:rPr>
            </w:pPr>
            <w:r>
              <w:t>358 064 000 000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0E793C" w:rsidP="00323E66">
            <w:pPr>
              <w:ind w:firstLine="0"/>
              <w:jc w:val="center"/>
              <w:rPr>
                <w:sz w:val="24"/>
              </w:rPr>
            </w:pPr>
            <w:r>
              <w:t>358 064 000 000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proofErr w:type="spellStart"/>
            <w:r w:rsidRPr="00CC5818">
              <w:t>репо</w:t>
            </w:r>
            <w:proofErr w:type="spellEnd"/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0E793C" w:rsidP="00323E66">
            <w:pPr>
              <w:ind w:firstLine="0"/>
              <w:jc w:val="center"/>
              <w:rPr>
                <w:sz w:val="24"/>
              </w:rPr>
            </w:pPr>
            <w:r>
              <w:t>358 064 000 000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0E793C" w:rsidP="00323E66">
            <w:pPr>
              <w:ind w:firstLine="0"/>
              <w:jc w:val="center"/>
              <w:rPr>
                <w:sz w:val="24"/>
              </w:rPr>
            </w:pPr>
            <w:r>
              <w:t>6,8902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0E793C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6,8902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0E793C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6,8902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23E66" w:rsidRPr="00CC5818" w:rsidRDefault="000E793C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23E66" w:rsidRPr="00CC5818" w:rsidRDefault="000E793C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Pr="0011411A" w:rsidRDefault="00232B0E" w:rsidP="000E793C">
      <w:pPr>
        <w:ind w:firstLine="0"/>
        <w:rPr>
          <w:szCs w:val="28"/>
        </w:rPr>
      </w:pPr>
      <w:bookmarkStart w:id="0" w:name="_GoBack"/>
      <w:bookmarkEnd w:id="0"/>
    </w:p>
    <w:sectPr w:rsidR="00232B0E" w:rsidRPr="0011411A" w:rsidSect="000E793C">
      <w:pgSz w:w="11906" w:h="16838"/>
      <w:pgMar w:top="426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93C"/>
    <w:rsid w:val="0006322A"/>
    <w:rsid w:val="00096875"/>
    <w:rsid w:val="000B3557"/>
    <w:rsid w:val="000B56EB"/>
    <w:rsid w:val="000E5903"/>
    <w:rsid w:val="000E793C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589</Words>
  <Characters>3359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Щетилина Екатерина Михайловна</dc:creator>
  <cp:lastModifiedBy>Щетилина Екатерина Михайловна</cp:lastModifiedBy>
  <cp:revision>1</cp:revision>
  <dcterms:created xsi:type="dcterms:W3CDTF">2018-08-31T11:02:00Z</dcterms:created>
  <dcterms:modified xsi:type="dcterms:W3CDTF">2018-08-31T11:03:00Z</dcterms:modified>
</cp:coreProperties>
</file>