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C1A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C1A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C1A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1A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C1A6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C1A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C1A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C1A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1A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C1A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C1A6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C1A6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C1A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C1A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C1A6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C1A6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C1A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C1A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C1A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C1A6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C1A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C1A6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C1A6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C1A6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C1A6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C1A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1A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1A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1A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C1A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9,8052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1A6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1A6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C1A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C1A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232B0E" w:rsidRDefault="00232B0E" w:rsidP="004C1A68">
      <w:pPr>
        <w:rPr>
          <w:szCs w:val="28"/>
          <w:lang w:val="en-US"/>
        </w:rPr>
      </w:pPr>
    </w:p>
    <w:sectPr w:rsidR="00232B0E" w:rsidRPr="00232B0E" w:rsidSect="004C1A68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6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C1A68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52DAB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C1A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C1A6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C1A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C1A6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475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2016-11-11T08:48:00Z</cp:lastPrinted>
  <dcterms:created xsi:type="dcterms:W3CDTF">2016-11-11T08:47:00Z</dcterms:created>
  <dcterms:modified xsi:type="dcterms:W3CDTF">2016-11-11T09:48:00Z</dcterms:modified>
</cp:coreProperties>
</file>