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056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056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056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056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056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056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056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056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056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056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056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056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056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0563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0563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056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056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05638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63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0563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2017-03-23T12:38:00Z</cp:lastPrinted>
  <dcterms:created xsi:type="dcterms:W3CDTF">2017-03-23T12:38:00Z</dcterms:created>
  <dcterms:modified xsi:type="dcterms:W3CDTF">2017-03-23T12:39:00Z</dcterms:modified>
</cp:coreProperties>
</file>