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756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2016005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56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756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756CA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756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756CA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756CA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756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756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756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756CA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756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756CA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756CA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756CA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217 501 000 000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10,5817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10,7550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756CA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7D0646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6CA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0646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756CA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132</TotalTime>
  <Pages>3</Pages>
  <Words>555</Words>
  <Characters>3166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2016-01-20T09:12:00Z</dcterms:created>
  <dcterms:modified xsi:type="dcterms:W3CDTF">2016-01-20T11:24:00Z</dcterms:modified>
</cp:coreProperties>
</file>