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84A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84A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84A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2016264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84A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84A1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84A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84A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84A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84A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84A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84A1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84A1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84A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84A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84A1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84A1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84A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84A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84A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284A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284A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84A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84A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84A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84A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84A1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84A1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84A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4A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175 892 000 000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4A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175 892 000 000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4A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175 892 000 000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84A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9,5049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84A1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84A1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84A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84A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284A1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A1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84A19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84A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84A1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84A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84A1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2016-11-24T08:32:00Z</cp:lastPrinted>
  <dcterms:created xsi:type="dcterms:W3CDTF">2016-11-24T08:32:00Z</dcterms:created>
  <dcterms:modified xsi:type="dcterms:W3CDTF">2016-11-24T08:33:00Z</dcterms:modified>
</cp:coreProperties>
</file>