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4243F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4243F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06.03.2017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4243F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2017054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4243F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4243FE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4243F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07.03.2017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4243F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14.03.2017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4243F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4243F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4243F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4243F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4243FE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4243F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4243F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4243F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4243F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4243F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4243F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4243F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4243F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4243F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4243F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4243F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4243FE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4243FE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4243F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9,5551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243F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191 770 000 000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243F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191 770 000 000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243F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191 770 000 000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4243F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9,5657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4243F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9,5551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4243F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9,6116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4243F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4243F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4243FE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3FE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243FE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4243F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4243FE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4243F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4243F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2017-03-06T12:45:00Z</cp:lastPrinted>
  <dcterms:created xsi:type="dcterms:W3CDTF">2017-03-06T12:44:00Z</dcterms:created>
  <dcterms:modified xsi:type="dcterms:W3CDTF">2017-03-06T12:45:00Z</dcterms:modified>
</cp:coreProperties>
</file>