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58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58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58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58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58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58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58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058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58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058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058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58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58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58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58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58D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58D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202 740 000 000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9,6983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58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E058D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8D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58D5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58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58D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58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58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2016-10-25T08:29:00Z</cp:lastPrinted>
  <dcterms:created xsi:type="dcterms:W3CDTF">2016-10-25T08:29:00Z</dcterms:created>
  <dcterms:modified xsi:type="dcterms:W3CDTF">2016-10-25T08:30:00Z</dcterms:modified>
</cp:coreProperties>
</file>