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84E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84E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09.06.2017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84EB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2017145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84EB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84EB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4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84EB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84E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84E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84EB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84E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84EB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84EB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84E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84E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84EB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84EB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84E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84EB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84EB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84EB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84EB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84EB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84EB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84EB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84EB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84EB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84EB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172 650 000 000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84EB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172 650 000 000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84EB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172 650 000 000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84EB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84EB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84EB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8,7900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84EB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84EB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084EB1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EB1"/>
    <w:rsid w:val="0006322A"/>
    <w:rsid w:val="00084EB1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84E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84EB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84E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84EB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2017-06-09T08:32:00Z</cp:lastPrinted>
  <dcterms:created xsi:type="dcterms:W3CDTF">2017-06-09T08:32:00Z</dcterms:created>
  <dcterms:modified xsi:type="dcterms:W3CDTF">2017-06-09T08:33:00Z</dcterms:modified>
</cp:coreProperties>
</file>