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D2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D2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D25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2016191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D25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D25B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D25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D2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D2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D25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D2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D25B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D25B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D2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D25BE">
        <w:trPr>
          <w:trHeight w:val="42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D2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D25B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D25B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D25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D25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D25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D25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D25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D25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D25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D25B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D25B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D2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D2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156 050 000 000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D2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D2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D2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D25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D25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D2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D25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9D25B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5B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25BE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2016-09-01T08:46:00Z</dcterms:created>
  <dcterms:modified xsi:type="dcterms:W3CDTF">2016-09-01T08:47:00Z</dcterms:modified>
</cp:coreProperties>
</file>