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15.01.2018</w:t>
            </w:r>
          </w:p>
        </w:tc>
      </w:tr>
      <w:tr w:rsidR="003C549B" w:rsidRPr="00B237E3" w:rsidTr="004E3D52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4E3D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2018005</w:t>
            </w:r>
          </w:p>
        </w:tc>
      </w:tr>
      <w:tr w:rsidR="003C549B" w:rsidRPr="00B237E3" w:rsidTr="004E3D52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E3D52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E3D52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E3D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4E3D52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4E3D5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4E3D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15.01.2018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16.01.2018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E3D5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E3D5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4E3D5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E3D52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E3D52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E3D5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E3D5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4E3D5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E3D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4E3D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4E3D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4E3D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4E3D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4E3D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4E3D5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4E3D5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4E3D52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4E3D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4E3D52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4E3D5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4E3D52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4E3D5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E3D52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4E3D5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E3D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4E3D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E3D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E3D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E3D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E3D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E3D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E3D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E3D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4E3D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E3D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E3D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E3D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E3D5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E3D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4E3D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E3D5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4E3D5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D5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E3D52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8F2A8B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464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2</cp:revision>
  <dcterms:created xsi:type="dcterms:W3CDTF">2018-01-16T10:43:00Z</dcterms:created>
  <dcterms:modified xsi:type="dcterms:W3CDTF">2018-01-16T10:43:00Z</dcterms:modified>
</cp:coreProperties>
</file>