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254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254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254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254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254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254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254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254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254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254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254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254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254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2546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2546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254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2546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6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25466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7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2016-03-09T09:09:00Z</dcterms:created>
  <dcterms:modified xsi:type="dcterms:W3CDTF">2016-03-09T09:16:00Z</dcterms:modified>
</cp:coreProperties>
</file>