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8436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8436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09.02.2017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8436B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2017032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8436B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8436BA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8436B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09.02.2017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8436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8436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8436B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8436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8436B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8436BA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8436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8436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8436B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8436B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8436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8436B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8436B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8436B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8436B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8436B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8436B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8436BA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8436BA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8436B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436B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78 741 000 000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436B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78 741 000 000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436B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78 741 000 000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8436B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9,5205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8436B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8436B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9,6300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8436B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8436B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8436BA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6BA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436BA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2017-02-09T08:33:00Z</cp:lastPrinted>
  <dcterms:created xsi:type="dcterms:W3CDTF">2017-02-09T08:33:00Z</dcterms:created>
  <dcterms:modified xsi:type="dcterms:W3CDTF">2017-02-09T08:33:00Z</dcterms:modified>
</cp:coreProperties>
</file>