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B7C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B7C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B7C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B7C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B7CA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B7C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B7C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B7C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B7CA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B7C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B7CA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B7CA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B7C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B7C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B7CA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B7CA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B7CA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B7CA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B7CA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B7CA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B7CA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B7CA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B7CA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B7CA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B7CA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B7C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7C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220 762 000 000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7C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7C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B7C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11,0166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B7CA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B7CA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11,1600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B7C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B7CA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CB7CA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CA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B7CA1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B7C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B7CA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B7C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B7CA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2015-12-10T06:19:00Z</cp:lastPrinted>
  <dcterms:created xsi:type="dcterms:W3CDTF">2015-12-10T06:18:00Z</dcterms:created>
  <dcterms:modified xsi:type="dcterms:W3CDTF">2015-12-10T06:20:00Z</dcterms:modified>
</cp:coreProperties>
</file>