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B37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37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B37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37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B37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B37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B37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B37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B37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B37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B37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B37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B37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B37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B37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B379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B379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87 655 000 000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87 655 000 000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87 655 000 000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B37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B379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9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379A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B37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B379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B37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B379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2017-03-28T08:36:00Z</cp:lastPrinted>
  <dcterms:created xsi:type="dcterms:W3CDTF">2017-03-28T08:36:00Z</dcterms:created>
  <dcterms:modified xsi:type="dcterms:W3CDTF">2017-03-28T08:38:00Z</dcterms:modified>
</cp:coreProperties>
</file>