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E6C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E6C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E6C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E6C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E6C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E6C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E6C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E6C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E6C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E6C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E6C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E6C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E6C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E6C2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E6C2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E6C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178 600 000 000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10,6964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E6C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E6C2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2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4385F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E6C26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438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4385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438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4385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72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2016-03-18T10:04:00Z</cp:lastPrinted>
  <dcterms:created xsi:type="dcterms:W3CDTF">2016-03-18T08:53:00Z</dcterms:created>
  <dcterms:modified xsi:type="dcterms:W3CDTF">2016-03-18T10:05:00Z</dcterms:modified>
</cp:coreProperties>
</file>